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69C8" w:rsidRPr="00D145F4" w:rsidRDefault="006D69C8" w:rsidP="00947AF7">
      <w:pPr>
        <w:spacing w:after="0" w:line="240" w:lineRule="auto"/>
        <w:jc w:val="center"/>
        <w:rPr>
          <w:sz w:val="24"/>
          <w:szCs w:val="24"/>
          <w:lang w:eastAsia="pt-BR"/>
        </w:rPr>
      </w:pPr>
    </w:p>
    <w:tbl>
      <w:tblPr>
        <w:tblW w:w="1033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448"/>
        <w:gridCol w:w="336"/>
        <w:gridCol w:w="5520"/>
        <w:gridCol w:w="2027"/>
      </w:tblGrid>
      <w:tr w:rsidR="006D69C8" w:rsidRPr="00D145F4">
        <w:trPr>
          <w:trHeight w:val="1833"/>
          <w:jc w:val="center"/>
        </w:trPr>
        <w:tc>
          <w:tcPr>
            <w:tcW w:w="2448" w:type="dxa"/>
          </w:tcPr>
          <w:p w:rsidR="006D69C8" w:rsidRPr="00D145F4" w:rsidRDefault="006D69C8" w:rsidP="00876701">
            <w:pPr>
              <w:spacing w:after="0" w:line="240" w:lineRule="auto"/>
              <w:ind w:left="-113"/>
              <w:jc w:val="center"/>
              <w:rPr>
                <w:rFonts w:ascii="Times New Roman" w:hAnsi="Times New Roman" w:cs="Times New Roman"/>
                <w:noProof/>
                <w:color w:val="000000"/>
                <w:sz w:val="8"/>
                <w:szCs w:val="8"/>
                <w:lang w:eastAsia="pt-BR"/>
              </w:rPr>
            </w:pPr>
          </w:p>
          <w:p w:rsidR="006D69C8" w:rsidRPr="00D145F4" w:rsidRDefault="006D69C8" w:rsidP="00876701">
            <w:pPr>
              <w:spacing w:after="0" w:line="240" w:lineRule="auto"/>
              <w:ind w:left="-113"/>
              <w:jc w:val="center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pt-BR"/>
              </w:rPr>
            </w:pPr>
            <w:r w:rsidRPr="0058227E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pt-BR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5" o:spid="_x0000_i1025" type="#_x0000_t75" style="width:63pt;height:43.8pt;visibility:visible">
                  <v:imagedata r:id="rId6" o:title="" cropleft="1293f" cropright="36919f"/>
                </v:shape>
              </w:pict>
            </w:r>
            <w:r w:rsidRPr="0058227E">
              <w:rPr>
                <w:rFonts w:ascii="Times New Roman" w:hAnsi="Times New Roman" w:cs="Times New Roman"/>
                <w:noProof/>
                <w:sz w:val="24"/>
                <w:szCs w:val="24"/>
                <w:lang w:eastAsia="pt-BR"/>
              </w:rPr>
              <w:pict>
                <v:shape id="Imagem 4" o:spid="_x0000_i1026" type="#_x0000_t75" alt="Descrição: H:\DIDÁTICA - MESTRADO Agosto 2017\Nova logo_cor_vertical.png" style="width:79.8pt;height:13.2pt;visibility:visible">
                  <v:imagedata r:id="rId7" o:title="" croptop="33434f" cropbottom="20472f" cropleft="7306f" cropright="7617f"/>
                </v:shape>
              </w:pict>
            </w:r>
          </w:p>
          <w:p w:rsidR="006D69C8" w:rsidRPr="00D145F4" w:rsidRDefault="006D69C8" w:rsidP="00876701">
            <w:pPr>
              <w:spacing w:after="0" w:line="240" w:lineRule="auto"/>
              <w:ind w:left="-11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58227E">
              <w:rPr>
                <w:rFonts w:ascii="Times New Roman" w:hAnsi="Times New Roman" w:cs="Times New Roman"/>
                <w:noProof/>
                <w:sz w:val="24"/>
                <w:szCs w:val="24"/>
                <w:lang w:eastAsia="pt-BR"/>
              </w:rPr>
              <w:pict>
                <v:shape id="Imagem 3" o:spid="_x0000_i1027" type="#_x0000_t75" alt="Descrição: https://www.ufrb.edu.br/cfp/images/identidade/Vers%C3%A3o%20em%20cores%20imagem.jpg" style="width:43.2pt;height:12.6pt;visibility:visible">
                  <v:imagedata r:id="rId8" o:title="" croptop="19847f" cropbottom="18785f" cropleft="9069f" cropright="9158f"/>
                </v:shape>
              </w:pict>
            </w:r>
          </w:p>
        </w:tc>
        <w:tc>
          <w:tcPr>
            <w:tcW w:w="336" w:type="dxa"/>
          </w:tcPr>
          <w:p w:rsidR="006D69C8" w:rsidRPr="00D145F4" w:rsidRDefault="006D69C8" w:rsidP="008767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pt-BR"/>
              </w:rPr>
            </w:pPr>
          </w:p>
          <w:p w:rsidR="006D69C8" w:rsidRPr="00D145F4" w:rsidRDefault="006D69C8" w:rsidP="008767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pt-BR"/>
              </w:rPr>
            </w:pPr>
          </w:p>
          <w:p w:rsidR="006D69C8" w:rsidRPr="00D145F4" w:rsidRDefault="006D69C8" w:rsidP="008767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8"/>
                <w:szCs w:val="8"/>
                <w:lang w:eastAsia="pt-BR"/>
              </w:rPr>
            </w:pPr>
          </w:p>
          <w:p w:rsidR="006D69C8" w:rsidRPr="00D145F4" w:rsidRDefault="006D69C8" w:rsidP="008767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pt-BR"/>
              </w:rPr>
            </w:pPr>
          </w:p>
        </w:tc>
        <w:tc>
          <w:tcPr>
            <w:tcW w:w="5520" w:type="dxa"/>
            <w:vAlign w:val="center"/>
          </w:tcPr>
          <w:p w:rsidR="006D69C8" w:rsidRPr="00D145F4" w:rsidRDefault="006D69C8" w:rsidP="0087670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pt-BR"/>
              </w:rPr>
            </w:pPr>
            <w:r w:rsidRPr="00D145F4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pt-BR"/>
              </w:rPr>
              <w:t>SERVIÇO PÚBLICO FEDERAL</w:t>
            </w:r>
          </w:p>
          <w:p w:rsidR="006D69C8" w:rsidRPr="00D145F4" w:rsidRDefault="006D69C8" w:rsidP="0087670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pt-BR"/>
              </w:rPr>
            </w:pPr>
            <w:r w:rsidRPr="00D145F4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pt-BR"/>
              </w:rPr>
              <w:t>MINISTÉRIO DA EDUCAÇÃO</w:t>
            </w:r>
          </w:p>
          <w:p w:rsidR="006D69C8" w:rsidRPr="00D145F4" w:rsidRDefault="006D69C8" w:rsidP="00876701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eastAsia="pt-BR"/>
              </w:rPr>
            </w:pPr>
            <w:r w:rsidRPr="00D145F4">
              <w:rPr>
                <w:rFonts w:ascii="Times New Roman" w:hAnsi="Times New Roman" w:cs="Times New Roman"/>
                <w:b/>
                <w:bCs/>
                <w:sz w:val="16"/>
                <w:szCs w:val="16"/>
                <w:lang w:eastAsia="pt-BR"/>
              </w:rPr>
              <w:t>UNIVERSIDADE FEDERAL DO RECÔNCAVO DA BAHIA</w:t>
            </w:r>
          </w:p>
          <w:p w:rsidR="006D69C8" w:rsidRPr="00D145F4" w:rsidRDefault="006D69C8" w:rsidP="008767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eastAsia="pt-BR"/>
              </w:rPr>
            </w:pPr>
            <w:r w:rsidRPr="00D145F4">
              <w:rPr>
                <w:rFonts w:ascii="Times New Roman" w:hAnsi="Times New Roman" w:cs="Times New Roman"/>
                <w:b/>
                <w:bCs/>
                <w:sz w:val="16"/>
                <w:szCs w:val="16"/>
                <w:lang w:eastAsia="pt-BR"/>
              </w:rPr>
              <w:t>Centro de Formação de Professores - CFP</w:t>
            </w:r>
          </w:p>
          <w:p w:rsidR="006D69C8" w:rsidRPr="00D145F4" w:rsidRDefault="006D69C8" w:rsidP="008767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eastAsia="pt-BR"/>
              </w:rPr>
            </w:pPr>
            <w:r w:rsidRPr="00D145F4">
              <w:rPr>
                <w:rFonts w:ascii="Times New Roman" w:hAnsi="Times New Roman" w:cs="Times New Roman"/>
                <w:b/>
                <w:bCs/>
                <w:sz w:val="16"/>
                <w:szCs w:val="16"/>
                <w:lang w:eastAsia="pt-BR"/>
              </w:rPr>
              <w:t>Programa de Pós-Graduação em Educação do Campo</w:t>
            </w:r>
          </w:p>
          <w:p w:rsidR="006D69C8" w:rsidRPr="00D145F4" w:rsidRDefault="006D69C8" w:rsidP="008767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eastAsia="pt-BR"/>
              </w:rPr>
            </w:pPr>
            <w:r w:rsidRPr="00D145F4">
              <w:rPr>
                <w:rFonts w:ascii="Times New Roman" w:hAnsi="Times New Roman" w:cs="Times New Roman"/>
                <w:sz w:val="16"/>
                <w:szCs w:val="16"/>
                <w:lang w:eastAsia="pt-BR"/>
              </w:rPr>
              <w:t xml:space="preserve">Site: </w:t>
            </w:r>
            <w:hyperlink r:id="rId9" w:history="1">
              <w:r w:rsidRPr="00D145F4">
                <w:rPr>
                  <w:rFonts w:ascii="Times New Roman" w:hAnsi="Times New Roman" w:cs="Times New Roman"/>
                  <w:color w:val="0000FF"/>
                  <w:sz w:val="16"/>
                  <w:szCs w:val="16"/>
                  <w:u w:val="single"/>
                  <w:lang w:eastAsia="pt-BR"/>
                </w:rPr>
                <w:t>https://www1.ufrb.edu.br/educacaodocampo/</w:t>
              </w:r>
            </w:hyperlink>
          </w:p>
          <w:p w:rsidR="006D69C8" w:rsidRPr="00D145F4" w:rsidRDefault="006D69C8" w:rsidP="008767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eastAsia="pt-BR"/>
              </w:rPr>
            </w:pPr>
            <w:r w:rsidRPr="00D145F4">
              <w:rPr>
                <w:rFonts w:ascii="Times New Roman" w:hAnsi="Times New Roman" w:cs="Times New Roman"/>
                <w:sz w:val="16"/>
                <w:szCs w:val="16"/>
                <w:lang w:eastAsia="pt-BR"/>
              </w:rPr>
              <w:t>E-mail:</w:t>
            </w:r>
            <w:r w:rsidRPr="00D145F4">
              <w:rPr>
                <w:rFonts w:ascii="Times New Roman" w:hAnsi="Times New Roman" w:cs="Times New Roman"/>
                <w:color w:val="454545"/>
                <w:sz w:val="16"/>
                <w:szCs w:val="16"/>
                <w:lang w:eastAsia="pt-BR"/>
              </w:rPr>
              <w:t> </w:t>
            </w:r>
            <w:hyperlink r:id="rId10" w:history="1">
              <w:r w:rsidRPr="00D145F4">
                <w:rPr>
                  <w:rFonts w:ascii="Times New Roman" w:hAnsi="Times New Roman" w:cs="Times New Roman"/>
                  <w:color w:val="0000FF"/>
                  <w:sz w:val="16"/>
                  <w:szCs w:val="16"/>
                  <w:u w:val="single"/>
                  <w:lang w:eastAsia="pt-BR"/>
                </w:rPr>
                <w:t>mestrado.campo@cfp.ufrb.edu.br</w:t>
              </w:r>
            </w:hyperlink>
          </w:p>
          <w:p w:rsidR="006D69C8" w:rsidRPr="00D145F4" w:rsidRDefault="006D69C8" w:rsidP="008767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  <w:lang w:eastAsia="pt-BR"/>
              </w:rPr>
            </w:pPr>
          </w:p>
        </w:tc>
        <w:tc>
          <w:tcPr>
            <w:tcW w:w="2027" w:type="dxa"/>
          </w:tcPr>
          <w:p w:rsidR="006D69C8" w:rsidRPr="00D145F4" w:rsidRDefault="006D69C8" w:rsidP="008767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4"/>
                <w:szCs w:val="4"/>
                <w:lang w:eastAsia="pt-BR"/>
              </w:rPr>
            </w:pPr>
          </w:p>
          <w:p w:rsidR="006D69C8" w:rsidRPr="00D145F4" w:rsidRDefault="006D69C8" w:rsidP="008767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pt-BR"/>
              </w:rPr>
            </w:pPr>
            <w:r w:rsidRPr="0058227E">
              <w:rPr>
                <w:rFonts w:ascii="Times New Roman" w:hAnsi="Times New Roman" w:cs="Times New Roman"/>
                <w:noProof/>
                <w:sz w:val="24"/>
                <w:szCs w:val="24"/>
                <w:lang w:eastAsia="pt-BR"/>
              </w:rPr>
              <w:pict>
                <v:shape id="Imagem 2" o:spid="_x0000_i1028" type="#_x0000_t75" alt="marca-vertical-UFRB-JPG" style="width:61.2pt;height:37.8pt;visibility:visible">
                  <v:imagedata r:id="rId11" o:title="" croptop="9789f" cropbottom="12278f" cropleft="10049f" cropright="10304f"/>
                </v:shape>
              </w:pict>
            </w:r>
          </w:p>
          <w:p w:rsidR="006D69C8" w:rsidRPr="00D145F4" w:rsidRDefault="006D69C8" w:rsidP="008767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8"/>
                <w:szCs w:val="8"/>
                <w:lang w:eastAsia="pt-BR"/>
              </w:rPr>
            </w:pPr>
          </w:p>
          <w:p w:rsidR="006D69C8" w:rsidRPr="00D145F4" w:rsidRDefault="006D69C8" w:rsidP="00876701">
            <w:pPr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pt-BR"/>
              </w:rPr>
            </w:pPr>
            <w:r w:rsidRPr="0058227E">
              <w:rPr>
                <w:rFonts w:ascii="Times New Roman" w:hAnsi="Times New Roman" w:cs="Times New Roman"/>
                <w:noProof/>
                <w:sz w:val="24"/>
                <w:szCs w:val="24"/>
                <w:lang w:eastAsia="pt-BR"/>
              </w:rPr>
              <w:pict>
                <v:shape id="Imagem 1" o:spid="_x0000_i1029" type="#_x0000_t75" alt="Logo-PPGCI" style="width:88.8pt;height:25.8pt;visibility:visible">
                  <v:imagedata r:id="rId12" o:title=""/>
                </v:shape>
              </w:pict>
            </w:r>
          </w:p>
        </w:tc>
      </w:tr>
    </w:tbl>
    <w:p w:rsidR="006D69C8" w:rsidRPr="00F36926" w:rsidRDefault="006D69C8" w:rsidP="00562D19">
      <w:pPr>
        <w:tabs>
          <w:tab w:val="left" w:pos="5210"/>
        </w:tabs>
        <w:rPr>
          <w:rFonts w:ascii="Arial" w:hAnsi="Arial" w:cs="Arial"/>
          <w:b/>
          <w:bCs/>
        </w:rPr>
      </w:pPr>
    </w:p>
    <w:p w:rsidR="006D69C8" w:rsidRDefault="006D69C8" w:rsidP="00562D19">
      <w:pPr>
        <w:pStyle w:val="normal0"/>
        <w:jc w:val="center"/>
      </w:pPr>
    </w:p>
    <w:p w:rsidR="006D69C8" w:rsidRDefault="006D69C8" w:rsidP="00562D19">
      <w:pPr>
        <w:pStyle w:val="normal0"/>
        <w:jc w:val="center"/>
      </w:pPr>
      <w:r>
        <w:rPr>
          <w:b/>
          <w:bCs/>
        </w:rPr>
        <w:t>REQUERIMENTO PARA DISPONIBILIZAÇÃO DE RECURSO DE ACESSIBILIDADE NO PROCESSO DE SELEÇÃO</w:t>
      </w:r>
    </w:p>
    <w:p w:rsidR="006D69C8" w:rsidRDefault="006D69C8" w:rsidP="00562D19">
      <w:pPr>
        <w:pStyle w:val="normal0"/>
        <w:jc w:val="both"/>
      </w:pPr>
    </w:p>
    <w:p w:rsidR="006D69C8" w:rsidRDefault="006D69C8" w:rsidP="00562D19">
      <w:pPr>
        <w:pStyle w:val="normal0"/>
        <w:jc w:val="both"/>
      </w:pPr>
      <w:r>
        <w:t>Eu, _______________________________________________________________, inscrito na seleção do Mestrado Profissional em Educação do Campo (PPGEDUCAMPO), em consonância com a legislação brasileira, solicito disponibilização dos seguintes recursos de acessibilidade durante o processo seletivo.</w:t>
      </w:r>
    </w:p>
    <w:p w:rsidR="006D69C8" w:rsidRDefault="006D69C8" w:rsidP="00562D19">
      <w:pPr>
        <w:pStyle w:val="normal0"/>
        <w:jc w:val="both"/>
      </w:pPr>
    </w:p>
    <w:p w:rsidR="006D69C8" w:rsidRDefault="006D69C8" w:rsidP="00562D19">
      <w:pPr>
        <w:pStyle w:val="normal0"/>
        <w:jc w:val="both"/>
      </w:pPr>
      <w:r>
        <w:t>Opções de Recursos de Acessibilidade:</w:t>
      </w:r>
    </w:p>
    <w:p w:rsidR="006D69C8" w:rsidRDefault="006D69C8" w:rsidP="00562D19">
      <w:pPr>
        <w:pStyle w:val="normal0"/>
        <w:jc w:val="both"/>
      </w:pPr>
    </w:p>
    <w:p w:rsidR="006D69C8" w:rsidRDefault="006D69C8" w:rsidP="00562D19">
      <w:pPr>
        <w:pStyle w:val="normal0"/>
        <w:jc w:val="both"/>
      </w:pPr>
      <w:r>
        <w:t>(     ) Prova ampliada. Tamanho/Fonte: _______________________</w:t>
      </w:r>
    </w:p>
    <w:p w:rsidR="006D69C8" w:rsidRPr="002C77F2" w:rsidRDefault="006D69C8" w:rsidP="00562D19">
      <w:pPr>
        <w:pStyle w:val="normal0"/>
        <w:jc w:val="both"/>
      </w:pPr>
      <w:r>
        <w:t xml:space="preserve">(     ) </w:t>
      </w:r>
      <w:r w:rsidRPr="002C77F2">
        <w:t>software de leitura de tela para realizar a prova</w:t>
      </w:r>
      <w:r>
        <w:t>.</w:t>
      </w:r>
    </w:p>
    <w:p w:rsidR="006D69C8" w:rsidRDefault="006D69C8" w:rsidP="00562D19">
      <w:pPr>
        <w:pStyle w:val="normal0"/>
        <w:jc w:val="both"/>
      </w:pPr>
      <w:r>
        <w:t xml:space="preserve">(    ) Interpretação em Língua de Sinais Brasileira (Libras) para mediar a comunicação, entre surdos e ouvintes, de informações relativas a aplicação da prova e no processo de arguição. </w:t>
      </w:r>
    </w:p>
    <w:p w:rsidR="006D69C8" w:rsidRDefault="006D69C8" w:rsidP="00562D19">
      <w:pPr>
        <w:pStyle w:val="normal0"/>
        <w:jc w:val="both"/>
      </w:pPr>
      <w:r>
        <w:t>(     ) Leitura labial.</w:t>
      </w:r>
    </w:p>
    <w:p w:rsidR="006D69C8" w:rsidRDefault="006D69C8" w:rsidP="00562D19">
      <w:pPr>
        <w:pStyle w:val="normal0"/>
        <w:jc w:val="both"/>
      </w:pPr>
      <w:r>
        <w:t>(     ) Tempo adicional de 60 minutos na realização da prova escrita.</w:t>
      </w:r>
    </w:p>
    <w:p w:rsidR="006D69C8" w:rsidRDefault="006D69C8" w:rsidP="00562D19">
      <w:pPr>
        <w:pStyle w:val="normal0"/>
        <w:jc w:val="both"/>
      </w:pPr>
      <w:r>
        <w:t>(  ) Avaliação diferenciada aos candidatos com surdez em decorrência de sua singularidade linguística.</w:t>
      </w:r>
    </w:p>
    <w:p w:rsidR="006D69C8" w:rsidRDefault="006D69C8" w:rsidP="00562D19">
      <w:pPr>
        <w:pStyle w:val="normal0"/>
        <w:jc w:val="both"/>
      </w:pPr>
    </w:p>
    <w:p w:rsidR="006D69C8" w:rsidRDefault="006D69C8" w:rsidP="00562D19">
      <w:pPr>
        <w:pStyle w:val="normal0"/>
        <w:jc w:val="both"/>
      </w:pPr>
      <w:r>
        <w:t>Declaro ciência de que tais recursos apenas serão disponibilizados se, no ato do encaminhamento desta requisição, for comprovada a condição que motiva a solicitação de atendimento especializado, através de diagnóstico, com assinatura do profissional com registro no Conselho Regional de Medicina, registro do Ministério da Saúde ou registro de órgão competente, com a descrição da condição que motivou a solicitação e código correspondente à Classificação Internacional de Doença (CID10).</w:t>
      </w:r>
      <w:r>
        <w:rPr>
          <w:b/>
          <w:bCs/>
        </w:rPr>
        <w:t xml:space="preserve"> </w:t>
      </w:r>
    </w:p>
    <w:p w:rsidR="006D69C8" w:rsidRDefault="006D69C8" w:rsidP="00562D19">
      <w:pPr>
        <w:pStyle w:val="normal0"/>
        <w:jc w:val="both"/>
      </w:pPr>
    </w:p>
    <w:p w:rsidR="006D69C8" w:rsidRDefault="006D69C8" w:rsidP="00562D19">
      <w:pPr>
        <w:pStyle w:val="normal0"/>
        <w:jc w:val="both"/>
      </w:pPr>
      <w:r>
        <w:rPr>
          <w:b/>
          <w:bCs/>
        </w:rPr>
        <w:t>ATENCÃO: Esta requisição deverá ser enviada para o email: (</w:t>
      </w:r>
      <w:r w:rsidRPr="00766B6F">
        <w:rPr>
          <w:b/>
          <w:bCs/>
        </w:rPr>
        <w:t>sele</w:t>
      </w:r>
      <w:r>
        <w:rPr>
          <w:b/>
          <w:bCs/>
        </w:rPr>
        <w:t>cao.ppgeducampo@cfp.ufrb.edu.br) em até 24h após a publicação da homologação das inscrições, conforme prazos estabelecidos no item 5 do Edital 02/2021.</w:t>
      </w:r>
    </w:p>
    <w:p w:rsidR="006D69C8" w:rsidRDefault="006D69C8" w:rsidP="00562D19">
      <w:pPr>
        <w:pStyle w:val="normal0"/>
        <w:jc w:val="both"/>
      </w:pPr>
    </w:p>
    <w:p w:rsidR="006D69C8" w:rsidRDefault="006D69C8" w:rsidP="00562D19">
      <w:pPr>
        <w:pStyle w:val="normal0"/>
        <w:jc w:val="both"/>
      </w:pPr>
    </w:p>
    <w:p w:rsidR="006D69C8" w:rsidRDefault="006D69C8" w:rsidP="00562D19">
      <w:pPr>
        <w:pStyle w:val="normal0"/>
        <w:jc w:val="both"/>
      </w:pPr>
      <w:r>
        <w:rPr>
          <w:i/>
          <w:iCs/>
        </w:rPr>
        <w:t>Local e data: ________________________,______de _______________ de ______.</w:t>
      </w:r>
    </w:p>
    <w:p w:rsidR="006D69C8" w:rsidRDefault="006D69C8" w:rsidP="00562D19">
      <w:pPr>
        <w:pStyle w:val="normal0"/>
        <w:jc w:val="both"/>
      </w:pPr>
    </w:p>
    <w:p w:rsidR="006D69C8" w:rsidRDefault="006D69C8" w:rsidP="00562D19">
      <w:pPr>
        <w:pStyle w:val="normal0"/>
        <w:jc w:val="both"/>
      </w:pPr>
    </w:p>
    <w:p w:rsidR="006D69C8" w:rsidRDefault="006D69C8" w:rsidP="00562D19">
      <w:pPr>
        <w:pStyle w:val="normal0"/>
        <w:jc w:val="center"/>
      </w:pPr>
      <w:r>
        <w:rPr>
          <w:b/>
          <w:bCs/>
        </w:rPr>
        <w:t>_______________________________________________________________</w:t>
      </w:r>
    </w:p>
    <w:p w:rsidR="006D69C8" w:rsidRDefault="006D69C8" w:rsidP="00562D19">
      <w:pPr>
        <w:pStyle w:val="normal0"/>
        <w:jc w:val="center"/>
      </w:pPr>
      <w:r>
        <w:t>Assinatura do Requerente</w:t>
      </w:r>
    </w:p>
    <w:sectPr w:rsidR="006D69C8" w:rsidSect="007E00A0">
      <w:footerReference w:type="default" r:id="rId13"/>
      <w:pgSz w:w="11906" w:h="16838"/>
      <w:pgMar w:top="568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D69C8" w:rsidRDefault="006D69C8" w:rsidP="00AB6465">
      <w:pPr>
        <w:spacing w:after="0" w:line="240" w:lineRule="auto"/>
      </w:pPr>
      <w:r>
        <w:separator/>
      </w:r>
    </w:p>
  </w:endnote>
  <w:endnote w:type="continuationSeparator" w:id="0">
    <w:p w:rsidR="006D69C8" w:rsidRDefault="006D69C8" w:rsidP="00AB64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D69C8" w:rsidRDefault="006D69C8" w:rsidP="00DF554F">
    <w:pPr>
      <w:spacing w:after="0" w:line="240" w:lineRule="auto"/>
      <w:jc w:val="center"/>
      <w:rPr>
        <w:rFonts w:ascii="Times New Roman" w:hAnsi="Times New Roman" w:cs="Times New Roman"/>
        <w:sz w:val="20"/>
        <w:szCs w:val="20"/>
      </w:rPr>
    </w:pPr>
    <w:r>
      <w:rPr>
        <w:rFonts w:ascii="Times New Roman" w:hAnsi="Times New Roman" w:cs="Times New Roman"/>
        <w:sz w:val="20"/>
        <w:szCs w:val="20"/>
      </w:rPr>
      <w:t>_____________________________________________________________________________________</w:t>
    </w:r>
  </w:p>
  <w:p w:rsidR="006D69C8" w:rsidRDefault="006D69C8" w:rsidP="00DF554F">
    <w:pPr>
      <w:spacing w:after="0" w:line="240" w:lineRule="auto"/>
      <w:jc w:val="center"/>
      <w:rPr>
        <w:rFonts w:ascii="Times New Roman" w:hAnsi="Times New Roman" w:cs="Times New Roman"/>
        <w:sz w:val="20"/>
        <w:szCs w:val="20"/>
      </w:rPr>
    </w:pPr>
    <w:r w:rsidRPr="00BA2BF4">
      <w:rPr>
        <w:rFonts w:ascii="Times New Roman" w:hAnsi="Times New Roman" w:cs="Times New Roman"/>
        <w:sz w:val="20"/>
        <w:szCs w:val="20"/>
      </w:rPr>
      <w:t xml:space="preserve">Av. Nestor de Melo Pitta, n. 535, Centro, Amargosa-Ba. </w:t>
    </w:r>
    <w:r>
      <w:rPr>
        <w:rFonts w:ascii="Times New Roman" w:hAnsi="Times New Roman" w:cs="Times New Roman"/>
        <w:sz w:val="20"/>
        <w:szCs w:val="20"/>
      </w:rPr>
      <w:t>CEP: 45.300-000</w:t>
    </w:r>
  </w:p>
  <w:p w:rsidR="006D69C8" w:rsidRPr="00BA2BF4" w:rsidRDefault="006D69C8" w:rsidP="00DF554F">
    <w:pPr>
      <w:spacing w:after="0" w:line="240" w:lineRule="auto"/>
      <w:jc w:val="center"/>
      <w:rPr>
        <w:rFonts w:ascii="Times New Roman" w:hAnsi="Times New Roman" w:cs="Times New Roman"/>
        <w:sz w:val="20"/>
        <w:szCs w:val="20"/>
      </w:rPr>
    </w:pPr>
    <w:r>
      <w:rPr>
        <w:rFonts w:ascii="Times New Roman" w:hAnsi="Times New Roman" w:cs="Times New Roman"/>
        <w:sz w:val="20"/>
        <w:szCs w:val="20"/>
      </w:rPr>
      <w:t xml:space="preserve">Fone: </w:t>
    </w:r>
    <w:r w:rsidRPr="00BA2BF4">
      <w:rPr>
        <w:rFonts w:ascii="Times New Roman" w:hAnsi="Times New Roman" w:cs="Times New Roman"/>
        <w:sz w:val="20"/>
        <w:szCs w:val="20"/>
      </w:rPr>
      <w:t>(75) 3634-3921</w:t>
    </w:r>
    <w:r>
      <w:rPr>
        <w:rFonts w:ascii="Times New Roman" w:hAnsi="Times New Roman" w:cs="Times New Roman"/>
        <w:sz w:val="20"/>
        <w:szCs w:val="20"/>
      </w:rPr>
      <w:t xml:space="preserve"> | E-mail: mestrado.campo@cfp.ufrb.edu.br</w:t>
    </w:r>
  </w:p>
  <w:p w:rsidR="006D69C8" w:rsidRDefault="006D69C8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D69C8" w:rsidRDefault="006D69C8" w:rsidP="00AB6465">
      <w:pPr>
        <w:spacing w:after="0" w:line="240" w:lineRule="auto"/>
      </w:pPr>
      <w:r>
        <w:separator/>
      </w:r>
    </w:p>
  </w:footnote>
  <w:footnote w:type="continuationSeparator" w:id="0">
    <w:p w:rsidR="006D69C8" w:rsidRDefault="006D69C8" w:rsidP="00AB646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defaultTabStop w:val="708"/>
  <w:hyphenationZone w:val="425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47AF7"/>
    <w:rsid w:val="00210613"/>
    <w:rsid w:val="00216EE1"/>
    <w:rsid w:val="002C77F2"/>
    <w:rsid w:val="00333EA4"/>
    <w:rsid w:val="003A537B"/>
    <w:rsid w:val="003B18AC"/>
    <w:rsid w:val="004D54D1"/>
    <w:rsid w:val="00562D19"/>
    <w:rsid w:val="00564AEB"/>
    <w:rsid w:val="0058227E"/>
    <w:rsid w:val="006D69C8"/>
    <w:rsid w:val="0072300E"/>
    <w:rsid w:val="00766B6F"/>
    <w:rsid w:val="007E00A0"/>
    <w:rsid w:val="00876701"/>
    <w:rsid w:val="00947AF7"/>
    <w:rsid w:val="00AB6465"/>
    <w:rsid w:val="00BA2BF4"/>
    <w:rsid w:val="00BE2402"/>
    <w:rsid w:val="00C435D9"/>
    <w:rsid w:val="00C545C4"/>
    <w:rsid w:val="00C77BB9"/>
    <w:rsid w:val="00CA4B06"/>
    <w:rsid w:val="00D145F4"/>
    <w:rsid w:val="00DF554F"/>
    <w:rsid w:val="00EB4D22"/>
    <w:rsid w:val="00EC222F"/>
    <w:rsid w:val="00F369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47AF7"/>
    <w:pPr>
      <w:spacing w:after="200" w:line="276" w:lineRule="auto"/>
    </w:pPr>
    <w:rPr>
      <w:rFonts w:cs="Calibri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rsid w:val="00947AF7"/>
    <w:pPr>
      <w:tabs>
        <w:tab w:val="center" w:pos="4252"/>
        <w:tab w:val="right" w:pos="8504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947AF7"/>
    <w:rPr>
      <w:rFonts w:ascii="Calibri" w:hAnsi="Calibri" w:cs="Calibri"/>
    </w:rPr>
  </w:style>
  <w:style w:type="character" w:styleId="Strong">
    <w:name w:val="Strong"/>
    <w:basedOn w:val="DefaultParagraphFont"/>
    <w:uiPriority w:val="99"/>
    <w:qFormat/>
    <w:rsid w:val="00947AF7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rsid w:val="00947A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947AF7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rsid w:val="004D54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normal0">
    <w:name w:val="normal"/>
    <w:uiPriority w:val="99"/>
    <w:rsid w:val="00562D19"/>
    <w:rPr>
      <w:rFonts w:cs="Calibri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33857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3857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5.w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hyperlink" Target="mailto:mestrado.campo@cfp.ufrb.edu.br" TargetMode="External"/><Relationship Id="rId4" Type="http://schemas.openxmlformats.org/officeDocument/2006/relationships/footnotes" Target="footnotes.xml"/><Relationship Id="rId9" Type="http://schemas.openxmlformats.org/officeDocument/2006/relationships/hyperlink" Target="https://www1.ufrb.edu.br/educacaodocampo/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FFFFFF"/>
      </a:dk1>
      <a:lt1>
        <a:sysClr val="window" lastClr="000000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9</TotalTime>
  <Pages>1</Pages>
  <Words>342</Words>
  <Characters>1852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</dc:title>
  <dc:subject/>
  <dc:creator>Aparecida</dc:creator>
  <cp:keywords/>
  <dc:description/>
  <cp:lastModifiedBy>2039867</cp:lastModifiedBy>
  <cp:revision>2</cp:revision>
  <dcterms:created xsi:type="dcterms:W3CDTF">2024-10-17T12:44:00Z</dcterms:created>
  <dcterms:modified xsi:type="dcterms:W3CDTF">2024-10-17T12:48:00Z</dcterms:modified>
</cp:coreProperties>
</file>